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"/>
        <w:gridCol w:w="2235"/>
        <w:gridCol w:w="175"/>
      </w:tblGrid>
      <w:tr w:rsidR="00213D55" w:rsidRPr="00213D55" w:rsidTr="00530996">
        <w:trPr>
          <w:gridBefore w:val="1"/>
          <w:wBefore w:w="215" w:type="dxa"/>
          <w:trHeight w:val="434"/>
        </w:trPr>
        <w:tc>
          <w:tcPr>
            <w:tcW w:w="2410" w:type="dxa"/>
            <w:gridSpan w:val="2"/>
            <w:vAlign w:val="center"/>
          </w:tcPr>
          <w:p w:rsidR="00213D55" w:rsidRPr="00213D55" w:rsidRDefault="00213D55" w:rsidP="00530996">
            <w:pPr>
              <w:tabs>
                <w:tab w:val="left" w:pos="5670"/>
              </w:tabs>
              <w:ind w:right="175"/>
            </w:pPr>
          </w:p>
        </w:tc>
      </w:tr>
      <w:tr w:rsidR="00213D55" w:rsidRPr="00213D55" w:rsidTr="00530996">
        <w:trPr>
          <w:gridBefore w:val="1"/>
          <w:wBefore w:w="215" w:type="dxa"/>
          <w:trHeight w:val="410"/>
        </w:trPr>
        <w:tc>
          <w:tcPr>
            <w:tcW w:w="2410" w:type="dxa"/>
            <w:gridSpan w:val="2"/>
            <w:vAlign w:val="center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410"/>
        </w:trPr>
        <w:tc>
          <w:tcPr>
            <w:tcW w:w="2410" w:type="dxa"/>
            <w:gridSpan w:val="2"/>
            <w:vAlign w:val="center"/>
          </w:tcPr>
          <w:p w:rsidR="00213D55" w:rsidRPr="00213D55" w:rsidRDefault="00213D55" w:rsidP="00530996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84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left="-80" w:right="175" w:firstLine="80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98"/>
        </w:trPr>
        <w:tc>
          <w:tcPr>
            <w:tcW w:w="2410" w:type="dxa"/>
            <w:gridSpan w:val="2"/>
          </w:tcPr>
          <w:p w:rsidR="00213D55" w:rsidRPr="00213D55" w:rsidRDefault="00213D55" w:rsidP="00530996">
            <w:pPr>
              <w:tabs>
                <w:tab w:val="left" w:pos="5670"/>
              </w:tabs>
              <w:ind w:right="175"/>
              <w:jc w:val="right"/>
            </w:pPr>
            <w:r w:rsidRPr="00213D55">
              <w:t xml:space="preserve">, </w:t>
            </w:r>
          </w:p>
        </w:tc>
      </w:tr>
      <w:tr w:rsidR="00213D55" w:rsidRPr="00213D55" w:rsidTr="00530996">
        <w:trPr>
          <w:gridBefore w:val="1"/>
          <w:wBefore w:w="215" w:type="dxa"/>
          <w:trHeight w:val="308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84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98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308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80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97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98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93"/>
        </w:trPr>
        <w:tc>
          <w:tcPr>
            <w:tcW w:w="2410" w:type="dxa"/>
            <w:gridSpan w:val="2"/>
          </w:tcPr>
          <w:p w:rsidR="00213D55" w:rsidRPr="00213D55" w:rsidRDefault="00213D55" w:rsidP="00530996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84"/>
        </w:trPr>
        <w:tc>
          <w:tcPr>
            <w:tcW w:w="2410" w:type="dxa"/>
            <w:gridSpan w:val="2"/>
          </w:tcPr>
          <w:p w:rsidR="00213D55" w:rsidRPr="00213D55" w:rsidRDefault="00213D55" w:rsidP="00530996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307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94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93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307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83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97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307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97"/>
        </w:trPr>
        <w:tc>
          <w:tcPr>
            <w:tcW w:w="2410" w:type="dxa"/>
            <w:gridSpan w:val="2"/>
          </w:tcPr>
          <w:p w:rsidR="00213D55" w:rsidRPr="00213D55" w:rsidRDefault="00213D55" w:rsidP="00530996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83"/>
        </w:trPr>
        <w:tc>
          <w:tcPr>
            <w:tcW w:w="2410" w:type="dxa"/>
            <w:gridSpan w:val="2"/>
          </w:tcPr>
          <w:p w:rsidR="00213D55" w:rsidRPr="00213D55" w:rsidRDefault="00213D55" w:rsidP="00530996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83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307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93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93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97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307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97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83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97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279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213D55" w:rsidRPr="00213D55" w:rsidTr="00530996">
        <w:trPr>
          <w:gridBefore w:val="1"/>
          <w:wBefore w:w="215" w:type="dxa"/>
          <w:trHeight w:val="307"/>
        </w:trPr>
        <w:tc>
          <w:tcPr>
            <w:tcW w:w="2410" w:type="dxa"/>
            <w:gridSpan w:val="2"/>
          </w:tcPr>
          <w:p w:rsidR="00213D55" w:rsidRPr="00213D55" w:rsidRDefault="00213D55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Before w:val="1"/>
          <w:wBefore w:w="215" w:type="dxa"/>
          <w:trHeight w:val="297"/>
        </w:trPr>
        <w:tc>
          <w:tcPr>
            <w:tcW w:w="241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434"/>
        </w:trPr>
        <w:tc>
          <w:tcPr>
            <w:tcW w:w="2450" w:type="dxa"/>
            <w:gridSpan w:val="2"/>
            <w:vAlign w:val="center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</w:pPr>
          </w:p>
        </w:tc>
      </w:tr>
      <w:tr w:rsidR="00E40F58" w:rsidRPr="00213D55" w:rsidTr="00530996">
        <w:trPr>
          <w:gridAfter w:val="1"/>
          <w:wAfter w:w="175" w:type="dxa"/>
          <w:trHeight w:val="410"/>
        </w:trPr>
        <w:tc>
          <w:tcPr>
            <w:tcW w:w="2450" w:type="dxa"/>
            <w:gridSpan w:val="2"/>
            <w:vAlign w:val="center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</w:pPr>
          </w:p>
        </w:tc>
      </w:tr>
      <w:tr w:rsidR="00E40F58" w:rsidRPr="00213D55" w:rsidTr="00530996">
        <w:trPr>
          <w:gridAfter w:val="1"/>
          <w:wAfter w:w="175" w:type="dxa"/>
          <w:trHeight w:val="410"/>
        </w:trPr>
        <w:tc>
          <w:tcPr>
            <w:tcW w:w="2450" w:type="dxa"/>
            <w:gridSpan w:val="2"/>
            <w:vAlign w:val="center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</w:pPr>
          </w:p>
        </w:tc>
      </w:tr>
      <w:tr w:rsidR="00E40F58" w:rsidRPr="00213D55" w:rsidTr="00530996">
        <w:trPr>
          <w:gridAfter w:val="1"/>
          <w:wAfter w:w="175" w:type="dxa"/>
          <w:trHeight w:val="284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left="-80" w:right="175" w:firstLine="80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8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308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84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8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84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308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7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8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3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530996" w:rsidTr="00530996">
        <w:trPr>
          <w:gridAfter w:val="1"/>
          <w:wAfter w:w="175" w:type="dxa"/>
          <w:trHeight w:val="284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  <w:bookmarkStart w:id="0" w:name="_GoBack"/>
        <w:bookmarkEnd w:id="0"/>
      </w:tr>
      <w:tr w:rsidR="00E40F58" w:rsidRPr="00213D55" w:rsidTr="00530996">
        <w:trPr>
          <w:gridAfter w:val="1"/>
          <w:wAfter w:w="175" w:type="dxa"/>
          <w:trHeight w:val="297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4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311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3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83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7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307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79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307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83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307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7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3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7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3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7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83"/>
        </w:trPr>
        <w:tc>
          <w:tcPr>
            <w:tcW w:w="2450" w:type="dxa"/>
            <w:gridSpan w:val="2"/>
          </w:tcPr>
          <w:p w:rsidR="00E40F58" w:rsidRPr="00213D55" w:rsidRDefault="00E40F58" w:rsidP="00530996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7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3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3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  <w:tr w:rsidR="00E40F58" w:rsidRPr="00213D55" w:rsidTr="00530996">
        <w:trPr>
          <w:gridAfter w:val="1"/>
          <w:wAfter w:w="175" w:type="dxa"/>
          <w:trHeight w:val="297"/>
        </w:trPr>
        <w:tc>
          <w:tcPr>
            <w:tcW w:w="2450" w:type="dxa"/>
            <w:gridSpan w:val="2"/>
          </w:tcPr>
          <w:p w:rsidR="00E40F58" w:rsidRPr="00213D55" w:rsidRDefault="00E40F58" w:rsidP="00E40F58">
            <w:pPr>
              <w:tabs>
                <w:tab w:val="left" w:pos="5670"/>
              </w:tabs>
              <w:ind w:right="175"/>
              <w:jc w:val="right"/>
            </w:pPr>
          </w:p>
        </w:tc>
      </w:tr>
    </w:tbl>
    <w:p w:rsidR="00D86AAA" w:rsidRDefault="00D86AAA" w:rsidP="00DA5669">
      <w:pPr>
        <w:tabs>
          <w:tab w:val="left" w:pos="5670"/>
        </w:tabs>
        <w:spacing w:after="0" w:line="240" w:lineRule="auto"/>
        <w:ind w:right="849"/>
      </w:pPr>
    </w:p>
    <w:sectPr w:rsidR="00D86AAA" w:rsidSect="00530996">
      <w:headerReference w:type="default" r:id="rId7"/>
      <w:pgSz w:w="11906" w:h="16838"/>
      <w:pgMar w:top="3033" w:right="1701" w:bottom="2694" w:left="2410" w:header="708" w:footer="708" w:gutter="0"/>
      <w:cols w:num="2" w:space="212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F58" w:rsidRDefault="00E40F58" w:rsidP="00A4243D">
      <w:pPr>
        <w:spacing w:after="0" w:line="240" w:lineRule="auto"/>
      </w:pPr>
      <w:r>
        <w:separator/>
      </w:r>
    </w:p>
  </w:endnote>
  <w:endnote w:type="continuationSeparator" w:id="0">
    <w:p w:rsidR="00E40F58" w:rsidRDefault="00E40F58" w:rsidP="00A42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F58" w:rsidRDefault="00E40F58" w:rsidP="00A4243D">
      <w:pPr>
        <w:spacing w:after="0" w:line="240" w:lineRule="auto"/>
      </w:pPr>
      <w:r>
        <w:separator/>
      </w:r>
    </w:p>
  </w:footnote>
  <w:footnote w:type="continuationSeparator" w:id="0">
    <w:p w:rsidR="00E40F58" w:rsidRDefault="00E40F58" w:rsidP="00A42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F58" w:rsidRDefault="00530996" w:rsidP="00F73C19">
    <w:pPr>
      <w:pStyle w:val="Encabezado"/>
      <w:tabs>
        <w:tab w:val="clear" w:pos="4252"/>
        <w:tab w:val="clear" w:pos="8504"/>
        <w:tab w:val="left" w:pos="93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8" type="#_x0000_t75" style="position:absolute;margin-left:-121.15pt;margin-top:-35.15pt;width:595.3pt;height:841.9pt;z-index:-251657216;mso-position-horizontal-relative:text;mso-position-vertical-relative:text;mso-width-relative:page;mso-height-relative:page">
          <v:imagedata r:id="rId1" o:title="LLISTES 32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isplayBackgroundShape/>
  <w:proofState w:spelling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167"/>
    <w:rsid w:val="00170104"/>
    <w:rsid w:val="00205FA6"/>
    <w:rsid w:val="00213D55"/>
    <w:rsid w:val="00287CDC"/>
    <w:rsid w:val="00334F5D"/>
    <w:rsid w:val="00394300"/>
    <w:rsid w:val="00530996"/>
    <w:rsid w:val="005B5167"/>
    <w:rsid w:val="006B2AD1"/>
    <w:rsid w:val="007A57D0"/>
    <w:rsid w:val="007E5B77"/>
    <w:rsid w:val="008F666E"/>
    <w:rsid w:val="00933837"/>
    <w:rsid w:val="00A4243D"/>
    <w:rsid w:val="00AD36AA"/>
    <w:rsid w:val="00B43471"/>
    <w:rsid w:val="00D432C4"/>
    <w:rsid w:val="00D44340"/>
    <w:rsid w:val="00D86AAA"/>
    <w:rsid w:val="00DA5669"/>
    <w:rsid w:val="00E049E2"/>
    <w:rsid w:val="00E40F58"/>
    <w:rsid w:val="00F7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5:chartTrackingRefBased/>
  <w15:docId w15:val="{4B836667-C15E-4EDD-9061-7C016530E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B5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5B51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7A57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57D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42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243D"/>
  </w:style>
  <w:style w:type="paragraph" w:styleId="Piedepgina">
    <w:name w:val="footer"/>
    <w:basedOn w:val="Normal"/>
    <w:link w:val="PiedepginaCar"/>
    <w:uiPriority w:val="99"/>
    <w:unhideWhenUsed/>
    <w:rsid w:val="00A42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1">
      <a:majorFont>
        <a:latin typeface="Arial Narrow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5895A-7894-4C76-9130-6956306F0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C560B5B</Template>
  <TotalTime>183</TotalTime>
  <Pages>1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Lourdes Sánchez</dc:creator>
  <cp:keywords/>
  <dc:description/>
  <cp:lastModifiedBy>Lourdes Sánchez</cp:lastModifiedBy>
  <cp:revision>12</cp:revision>
  <cp:lastPrinted>2017-04-10T08:32:00Z</cp:lastPrinted>
  <dcterms:created xsi:type="dcterms:W3CDTF">2017-01-17T09:49:00Z</dcterms:created>
  <dcterms:modified xsi:type="dcterms:W3CDTF">2017-04-26T14:28:00Z</dcterms:modified>
</cp:coreProperties>
</file>